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tbl>
      <w:tblPr>
        <w:tblpPr w:leftFromText="180" w:rightFromText="180" w:horzAnchor="margin" w:tblpY="441"/>
        <w:tblW w:w="10435" w:type="dxa"/>
        <w:tblLayout w:type="fixed"/>
        <w:tblLook w:val="00A0"/>
      </w:tblPr>
      <w:tblGrid>
        <w:gridCol w:w="5217"/>
        <w:gridCol w:w="42"/>
        <w:gridCol w:w="5176"/>
      </w:tblGrid>
      <w:tr w:rsidR="00454E4A" w:rsidRPr="00350AFE" w:rsidTr="002E1DAA">
        <w:trPr>
          <w:trHeight w:val="1892"/>
        </w:trPr>
        <w:tc>
          <w:tcPr>
            <w:tcW w:w="10435" w:type="dxa"/>
            <w:gridSpan w:val="3"/>
          </w:tcPr>
          <w:p w:rsidR="00454E4A" w:rsidRDefault="00454E4A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bookmarkStart w:id="0" w:name="_GoBack"/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OBIECTIVUL:  CONTRACT VJ-CL06</w:t>
            </w:r>
          </w:p>
          <w:p w:rsidR="00454E4A" w:rsidRPr="00350AFE" w:rsidRDefault="00454E4A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</w:p>
          <w:p w:rsidR="00454E4A" w:rsidRPr="00350AFE" w:rsidRDefault="00454E4A" w:rsidP="00AA41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,,EXTINDEREA ŞI REABILITAREA SISTEMULUI DE ALIMENTARE CU APĂ ŞI DE CANALIZARE ÎN AGLOMERAREA PETROŞANI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–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MUNICIPIUL VULCAN</w:t>
            </w:r>
            <w:r w:rsidRPr="00350AFE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”</w:t>
            </w:r>
          </w:p>
          <w:p w:rsidR="00454E4A" w:rsidRDefault="00454E4A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54E4A" w:rsidRPr="00350AFE" w:rsidRDefault="00454E4A" w:rsidP="00C31EB6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54E4A" w:rsidRPr="00350AFE" w:rsidTr="002E1DAA">
        <w:trPr>
          <w:trHeight w:val="318"/>
        </w:trPr>
        <w:tc>
          <w:tcPr>
            <w:tcW w:w="10435" w:type="dxa"/>
            <w:gridSpan w:val="3"/>
          </w:tcPr>
          <w:p w:rsidR="00454E4A" w:rsidRDefault="00454E4A" w:rsidP="00C31EB6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E4A" w:rsidRPr="002E1DAA" w:rsidRDefault="00454E4A" w:rsidP="002E1DAA">
            <w:pPr>
              <w:tabs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B34">
              <w:rPr>
                <w:rFonts w:ascii="Times New Roman" w:hAnsi="Times New Roman"/>
                <w:sz w:val="24"/>
                <w:szCs w:val="24"/>
              </w:rPr>
              <w:t>CANALIZARE VULCAN – STR. ABATORULUI PREGATIRE REFACERE TEREN CU BETON</w:t>
            </w:r>
          </w:p>
        </w:tc>
      </w:tr>
      <w:tr w:rsidR="00454E4A" w:rsidRPr="00350AFE" w:rsidTr="002E1DAA">
        <w:trPr>
          <w:trHeight w:val="3401"/>
        </w:trPr>
        <w:tc>
          <w:tcPr>
            <w:tcW w:w="5259" w:type="dxa"/>
            <w:gridSpan w:val="2"/>
          </w:tcPr>
          <w:p w:rsidR="00454E4A" w:rsidRPr="00AA4184" w:rsidRDefault="00454E4A" w:rsidP="00AA418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4184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3462F">
              <w:rPr>
                <w:noProof/>
                <w:lang w:val="en-GB" w:eastAsia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234.75pt;height:176.25pt;visibility:visible">
                  <v:imagedata r:id="rId7" o:title=""/>
                </v:shape>
              </w:pict>
            </w:r>
          </w:p>
        </w:tc>
        <w:tc>
          <w:tcPr>
            <w:tcW w:w="5176" w:type="dxa"/>
          </w:tcPr>
          <w:p w:rsidR="00454E4A" w:rsidRPr="00AA4184" w:rsidRDefault="00454E4A" w:rsidP="00E911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3" o:spid="_x0000_i1026" type="#_x0000_t75" style="width:234.75pt;height:176.25pt;visibility:visible">
                  <v:imagedata r:id="rId8" o:title=""/>
                </v:shape>
              </w:pict>
            </w:r>
          </w:p>
        </w:tc>
      </w:tr>
      <w:tr w:rsidR="00454E4A" w:rsidRPr="00350AFE" w:rsidTr="002E1DAA">
        <w:trPr>
          <w:trHeight w:val="318"/>
        </w:trPr>
        <w:tc>
          <w:tcPr>
            <w:tcW w:w="10435" w:type="dxa"/>
            <w:gridSpan w:val="3"/>
          </w:tcPr>
          <w:p w:rsidR="00454E4A" w:rsidRDefault="00454E4A" w:rsidP="00D861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4E4A" w:rsidRPr="00AA4184" w:rsidRDefault="00454E4A" w:rsidP="002E1D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4B34">
              <w:rPr>
                <w:rFonts w:ascii="Times New Roman" w:hAnsi="Times New Roman"/>
                <w:sz w:val="24"/>
                <w:szCs w:val="24"/>
              </w:rPr>
              <w:t>CANALIZARE VULCAN – TESTE ALEEA MUNCII</w:t>
            </w:r>
          </w:p>
        </w:tc>
      </w:tr>
      <w:tr w:rsidR="00454E4A" w:rsidRPr="00350AFE" w:rsidTr="002E1DAA">
        <w:trPr>
          <w:trHeight w:val="3581"/>
        </w:trPr>
        <w:tc>
          <w:tcPr>
            <w:tcW w:w="5259" w:type="dxa"/>
            <w:gridSpan w:val="2"/>
          </w:tcPr>
          <w:p w:rsidR="00454E4A" w:rsidRPr="00AA4184" w:rsidRDefault="00454E4A" w:rsidP="00C31EB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7" o:spid="_x0000_i1027" type="#_x0000_t75" style="width:234.75pt;height:174.75pt;visibility:visible">
                  <v:imagedata r:id="rId9" o:title=""/>
                </v:shape>
              </w:pict>
            </w:r>
          </w:p>
        </w:tc>
        <w:tc>
          <w:tcPr>
            <w:tcW w:w="5176" w:type="dxa"/>
          </w:tcPr>
          <w:p w:rsidR="00454E4A" w:rsidRPr="00AA4184" w:rsidRDefault="00454E4A" w:rsidP="00C31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11" o:spid="_x0000_i1028" type="#_x0000_t75" style="width:234.75pt;height:174.75pt;visibility:visible">
                  <v:imagedata r:id="rId10" o:title=""/>
                </v:shape>
              </w:pict>
            </w:r>
          </w:p>
        </w:tc>
      </w:tr>
      <w:tr w:rsidR="00454E4A" w:rsidRPr="00350AFE" w:rsidTr="002E1DAA">
        <w:trPr>
          <w:trHeight w:val="109"/>
        </w:trPr>
        <w:tc>
          <w:tcPr>
            <w:tcW w:w="5217" w:type="dxa"/>
          </w:tcPr>
          <w:p w:rsidR="00454E4A" w:rsidRPr="002E1DAA" w:rsidRDefault="00454E4A" w:rsidP="002E1DAA">
            <w:pPr>
              <w:tabs>
                <w:tab w:val="center" w:pos="5109"/>
                <w:tab w:val="left" w:pos="7500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</w:p>
          <w:p w:rsidR="00454E4A" w:rsidRPr="002E1DAA" w:rsidRDefault="00454E4A" w:rsidP="002E1DAA">
            <w:pPr>
              <w:tabs>
                <w:tab w:val="center" w:pos="5109"/>
                <w:tab w:val="left" w:pos="7500"/>
              </w:tabs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2E1DAA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t>CANALIZARE VULCAN – STR. BRAZILOR</w:t>
            </w:r>
          </w:p>
        </w:tc>
        <w:tc>
          <w:tcPr>
            <w:tcW w:w="5218" w:type="dxa"/>
            <w:gridSpan w:val="2"/>
          </w:tcPr>
          <w:p w:rsidR="00454E4A" w:rsidRPr="002E1DAA" w:rsidRDefault="00454E4A" w:rsidP="002E1DAA">
            <w:pPr>
              <w:tabs>
                <w:tab w:val="center" w:pos="5109"/>
                <w:tab w:val="left" w:pos="7500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</w:p>
          <w:p w:rsidR="00454E4A" w:rsidRPr="002E1DAA" w:rsidRDefault="00454E4A" w:rsidP="002E1DAA">
            <w:pPr>
              <w:tabs>
                <w:tab w:val="center" w:pos="5109"/>
                <w:tab w:val="left" w:pos="7500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2E1DAA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t xml:space="preserve">RETEA APA VULCAN – STR.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t>ABATORULUI</w:t>
            </w:r>
          </w:p>
        </w:tc>
      </w:tr>
      <w:tr w:rsidR="00454E4A" w:rsidRPr="00350AFE" w:rsidTr="002E1DAA">
        <w:trPr>
          <w:trHeight w:val="109"/>
        </w:trPr>
        <w:tc>
          <w:tcPr>
            <w:tcW w:w="5217" w:type="dxa"/>
          </w:tcPr>
          <w:p w:rsidR="00454E4A" w:rsidRPr="00754B34" w:rsidRDefault="00454E4A" w:rsidP="002E1DA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16" o:spid="_x0000_i1029" type="#_x0000_t75" style="width:234.75pt;height:174.75pt;visibility:visible">
                  <v:imagedata r:id="rId11" o:title=""/>
                </v:shape>
              </w:pict>
            </w:r>
          </w:p>
        </w:tc>
        <w:tc>
          <w:tcPr>
            <w:tcW w:w="5218" w:type="dxa"/>
            <w:gridSpan w:val="2"/>
          </w:tcPr>
          <w:p w:rsidR="00454E4A" w:rsidRPr="00754B34" w:rsidRDefault="00454E4A" w:rsidP="002E1DAA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17" o:spid="_x0000_i1030" type="#_x0000_t75" alt="P8070161" style="width:234.75pt;height:176.25pt;visibility:visible">
                  <v:imagedata r:id="rId12" o:title=""/>
                </v:shape>
              </w:pict>
            </w:r>
          </w:p>
        </w:tc>
      </w:tr>
      <w:tr w:rsidR="00454E4A" w:rsidRPr="00350AFE" w:rsidTr="002E1DAA">
        <w:trPr>
          <w:trHeight w:val="109"/>
        </w:trPr>
        <w:tc>
          <w:tcPr>
            <w:tcW w:w="10435" w:type="dxa"/>
            <w:gridSpan w:val="3"/>
          </w:tcPr>
          <w:p w:rsidR="00454E4A" w:rsidRDefault="00454E4A" w:rsidP="00AA4184">
            <w:pPr>
              <w:spacing w:after="0" w:line="240" w:lineRule="auto"/>
              <w:jc w:val="center"/>
            </w:pPr>
          </w:p>
          <w:p w:rsidR="00454E4A" w:rsidRDefault="00454E4A" w:rsidP="00AA41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1DAA">
              <w:rPr>
                <w:rFonts w:ascii="Times New Roman" w:hAnsi="Times New Roman"/>
                <w:sz w:val="24"/>
                <w:szCs w:val="24"/>
              </w:rPr>
              <w:t>RETEA APA VULCAN – STR. BALEA</w:t>
            </w:r>
          </w:p>
          <w:p w:rsidR="00454E4A" w:rsidRPr="002E1DAA" w:rsidRDefault="00454E4A" w:rsidP="00AA418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</w:pPr>
          </w:p>
        </w:tc>
      </w:tr>
      <w:tr w:rsidR="00454E4A" w:rsidRPr="00350AFE" w:rsidTr="002E1DAA">
        <w:trPr>
          <w:trHeight w:val="3229"/>
        </w:trPr>
        <w:tc>
          <w:tcPr>
            <w:tcW w:w="5259" w:type="dxa"/>
            <w:gridSpan w:val="2"/>
          </w:tcPr>
          <w:p w:rsidR="00454E4A" w:rsidRPr="00C31EB6" w:rsidRDefault="00454E4A" w:rsidP="00EE665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18" o:spid="_x0000_i1031" type="#_x0000_t75" alt="20082013947" style="width:234.75pt;height:174.75pt;visibility:visible">
                  <v:imagedata r:id="rId13" o:title=""/>
                </v:shape>
              </w:pict>
            </w:r>
          </w:p>
        </w:tc>
        <w:tc>
          <w:tcPr>
            <w:tcW w:w="5176" w:type="dxa"/>
          </w:tcPr>
          <w:p w:rsidR="00454E4A" w:rsidRPr="00C31EB6" w:rsidRDefault="00454E4A" w:rsidP="00EE66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19" o:spid="_x0000_i1032" type="#_x0000_t75" alt="21082013957" style="width:234.75pt;height:174.75pt;visibility:visible">
                  <v:imagedata r:id="rId14" o:title=""/>
                </v:shape>
              </w:pict>
            </w:r>
          </w:p>
        </w:tc>
      </w:tr>
      <w:tr w:rsidR="00454E4A" w:rsidRPr="00350AFE" w:rsidTr="002E1DAA">
        <w:trPr>
          <w:trHeight w:val="3229"/>
        </w:trPr>
        <w:tc>
          <w:tcPr>
            <w:tcW w:w="10435" w:type="dxa"/>
            <w:gridSpan w:val="3"/>
          </w:tcPr>
          <w:p w:rsidR="00454E4A" w:rsidRDefault="00454E4A" w:rsidP="00EE665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                           </w:t>
            </w:r>
          </w:p>
          <w:p w:rsidR="00454E4A" w:rsidRPr="008A3F72" w:rsidRDefault="00454E4A" w:rsidP="002E1DAA">
            <w:pPr>
              <w:spacing w:after="0" w:line="240" w:lineRule="auto"/>
              <w:jc w:val="center"/>
              <w:rPr>
                <w:noProof/>
                <w:lang w:val="en-US"/>
              </w:rPr>
            </w:pPr>
            <w:r w:rsidRPr="0043462F">
              <w:rPr>
                <w:noProof/>
                <w:lang w:val="en-GB" w:eastAsia="en-GB"/>
              </w:rPr>
              <w:pict>
                <v:shape id="Picture 20" o:spid="_x0000_i1033" type="#_x0000_t75" alt="21082013959" style="width:234.75pt;height:174.75pt;visibility:visible">
                  <v:imagedata r:id="rId15" o:title=""/>
                </v:shape>
              </w:pict>
            </w:r>
          </w:p>
        </w:tc>
      </w:tr>
      <w:bookmarkEnd w:id="0"/>
    </w:tbl>
    <w:p w:rsidR="00454E4A" w:rsidRDefault="00454E4A">
      <w:pPr>
        <w:rPr>
          <w:rFonts w:ascii="Times New Roman" w:hAnsi="Times New Roman"/>
          <w:sz w:val="24"/>
          <w:szCs w:val="24"/>
        </w:rPr>
      </w:pPr>
    </w:p>
    <w:p w:rsidR="00454E4A" w:rsidRPr="00350AFE" w:rsidRDefault="00454E4A">
      <w:pPr>
        <w:rPr>
          <w:rFonts w:ascii="Times New Roman" w:hAnsi="Times New Roman"/>
          <w:sz w:val="24"/>
          <w:szCs w:val="24"/>
        </w:rPr>
      </w:pPr>
    </w:p>
    <w:sectPr w:rsidR="00454E4A" w:rsidRPr="00350AFE" w:rsidSect="0076369B">
      <w:pgSz w:w="11906" w:h="16838" w:code="9"/>
      <w:pgMar w:top="907" w:right="389" w:bottom="720" w:left="994" w:header="720" w:footer="72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31">
      <wne:acd wne:acdName="acd4"/>
    </wne:keymap>
    <wne:keymap wne:kcmPrimary="0332">
      <wne:acd wne:acdName="acd5"/>
    </wne:keymap>
    <wne:keymap wne:kcmPrimary="0333">
      <wne:acd wne:acdName="acd6"/>
    </wne:keymap>
    <wne:keymap wne:kcmPrimary="0334">
      <wne:acd wne:acdName="acd7"/>
    </wne:keymap>
    <wne:keymap wne:kcmPrimary="0335">
      <wne:acd wne:acdName="acd8"/>
    </wne:keymap>
    <wne:keymap wne:kcmPrimary="0336">
      <wne:acd wne:acdName="acd9"/>
    </wne:keymap>
    <wne:keymap wne:kcmPrimary="0342">
      <wne:acd wne:acdName="acd0"/>
    </wne:keymap>
    <wne:keymap wne:kcmPrimary="0343">
      <wne:acd wne:acdName="acd13"/>
    </wne:keymap>
    <wne:keymap wne:kcmPrimary="0344">
      <wne:acd wne:acdName="acd3"/>
    </wne:keymap>
    <wne:keymap wne:kcmPrimary="034C">
      <wne:acd wne:acdName="acd10"/>
    </wne:keymap>
    <wne:keymap wne:kcmPrimary="0354">
      <wne:acd wne:acdName="acd11"/>
    </wne:keymap>
    <wne:keymap wne:kcmPrimary="0443">
      <wne:acd wne:acdName="acd2"/>
    </wne:keymap>
    <wne:keymap wne:kcmPrimary="0553">
      <wne:acd wne:acdName="acd14"/>
    </wne:keymap>
    <wne:keymap wne:kcmPrimary="0642">
      <wne:acd wne:acdName="acd1"/>
    </wne:keymap>
    <wne:keymap wne:kcmPrimary="0644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</wne:toolbars>
  <wne:acds>
    <wne:acd wne:argValue="AQAAAEIA" wne:acdName="acd0" wne:fciIndexBasedOn="0065"/>
    <wne:acd wne:argValue="AgBCAHUAbABsAGUAdAA=" wne:acdName="acd1" wne:fciIndexBasedOn="0065"/>
    <wne:acd wne:argValue="AgBDAFMAQQA=" wne:acdName="acd2" wne:fciIndexBasedOn="0065"/>
    <wne:acd wne:argValue="AgBEAGkAdgBpAGQAZQByAA==" wne:acdName="acd3" wne:fciIndexBasedOn="0065"/>
    <wne:acd wne:argValue="AQAAAAEA" wne:acdName="acd4" wne:fciIndexBasedOn="0065"/>
    <wne:acd wne:argValue="AQAAAAIA" wne:acdName="acd5" wne:fciIndexBasedOn="0065"/>
    <wne:acd wne:argValue="AQAAAAMA" wne:acdName="acd6" wne:fciIndexBasedOn="0065"/>
    <wne:acd wne:argValue="AQAAAAQA" wne:acdName="acd7" wne:fciIndexBasedOn="0065"/>
    <wne:acd wne:argValue="AQAAAAUA" wne:acdName="acd8" wne:fciIndexBasedOn="0065"/>
    <wne:acd wne:argValue="AQAAAAYA" wne:acdName="acd9" wne:fciIndexBasedOn="0065"/>
    <wne:acd wne:argValue="AgBOAHUAbQBiAGUAcgA=" wne:acdName="acd10" wne:fciIndexBasedOn="0065"/>
    <wne:acd wne:argValue="AgBUAGEAYgBsAGUAIABCAG8AZAB5AA==" wne:acdName="acd11" wne:fciIndexBasedOn="0065"/>
    <wne:acd wne:argValue="AgBUAGkAYwBrAA==" wne:acdName="acd12" wne:fciIndexBasedOn="0065"/>
    <wne:acd wne:argValue="QwBIADIATQCgAEgASQBMAEwA" wne:acdName="acd13" wne:fciIndexBasedOn="0211"/>
    <wne:acd wne:argValue="cwBsAGEAcwBoACAAYgByAGUAYQBrAGkAbgBnAA==" wne:acdName="acd14" wne:fciIndexBasedOn="0211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E4A" w:rsidRDefault="00454E4A" w:rsidP="002E1DAA">
      <w:pPr>
        <w:spacing w:after="0" w:line="240" w:lineRule="auto"/>
      </w:pPr>
      <w:r>
        <w:separator/>
      </w:r>
    </w:p>
  </w:endnote>
  <w:endnote w:type="continuationSeparator" w:id="0">
    <w:p w:rsidR="00454E4A" w:rsidRDefault="00454E4A" w:rsidP="002E1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E4A" w:rsidRDefault="00454E4A" w:rsidP="002E1DAA">
      <w:pPr>
        <w:spacing w:after="0" w:line="240" w:lineRule="auto"/>
      </w:pPr>
      <w:r>
        <w:separator/>
      </w:r>
    </w:p>
  </w:footnote>
  <w:footnote w:type="continuationSeparator" w:id="0">
    <w:p w:rsidR="00454E4A" w:rsidRDefault="00454E4A" w:rsidP="002E1D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5882"/>
    <w:rsid w:val="000205C2"/>
    <w:rsid w:val="000455D5"/>
    <w:rsid w:val="00050259"/>
    <w:rsid w:val="00054116"/>
    <w:rsid w:val="000655C4"/>
    <w:rsid w:val="000F4100"/>
    <w:rsid w:val="00113177"/>
    <w:rsid w:val="001204C1"/>
    <w:rsid w:val="00190BE4"/>
    <w:rsid w:val="001946A4"/>
    <w:rsid w:val="00197F8C"/>
    <w:rsid w:val="001D3FCC"/>
    <w:rsid w:val="00204972"/>
    <w:rsid w:val="00212F6C"/>
    <w:rsid w:val="00251D4D"/>
    <w:rsid w:val="00266435"/>
    <w:rsid w:val="00266A53"/>
    <w:rsid w:val="002A215A"/>
    <w:rsid w:val="002D7F2A"/>
    <w:rsid w:val="002E1DAA"/>
    <w:rsid w:val="00343014"/>
    <w:rsid w:val="00350AFE"/>
    <w:rsid w:val="00377F40"/>
    <w:rsid w:val="0039590B"/>
    <w:rsid w:val="003A7B80"/>
    <w:rsid w:val="003E03A8"/>
    <w:rsid w:val="003E25A7"/>
    <w:rsid w:val="003E75EC"/>
    <w:rsid w:val="00404D1A"/>
    <w:rsid w:val="00414360"/>
    <w:rsid w:val="0043462F"/>
    <w:rsid w:val="004539B6"/>
    <w:rsid w:val="00454E4A"/>
    <w:rsid w:val="0046213E"/>
    <w:rsid w:val="0046342B"/>
    <w:rsid w:val="00486F7E"/>
    <w:rsid w:val="00490081"/>
    <w:rsid w:val="004B43BA"/>
    <w:rsid w:val="004D2F92"/>
    <w:rsid w:val="00536F70"/>
    <w:rsid w:val="005653FC"/>
    <w:rsid w:val="005B29E3"/>
    <w:rsid w:val="005C5240"/>
    <w:rsid w:val="005F7367"/>
    <w:rsid w:val="0066780F"/>
    <w:rsid w:val="00692249"/>
    <w:rsid w:val="006924E8"/>
    <w:rsid w:val="006A505E"/>
    <w:rsid w:val="007105A4"/>
    <w:rsid w:val="00717254"/>
    <w:rsid w:val="00724ADE"/>
    <w:rsid w:val="00731BC5"/>
    <w:rsid w:val="00754B34"/>
    <w:rsid w:val="0076369B"/>
    <w:rsid w:val="007D3E5A"/>
    <w:rsid w:val="00801375"/>
    <w:rsid w:val="00851FF1"/>
    <w:rsid w:val="00895EDF"/>
    <w:rsid w:val="008A3F72"/>
    <w:rsid w:val="008C2BE6"/>
    <w:rsid w:val="008C6CC7"/>
    <w:rsid w:val="00975A61"/>
    <w:rsid w:val="00983471"/>
    <w:rsid w:val="009A7D3C"/>
    <w:rsid w:val="009C4559"/>
    <w:rsid w:val="009D47F7"/>
    <w:rsid w:val="009D520C"/>
    <w:rsid w:val="00A06EB9"/>
    <w:rsid w:val="00A54BD4"/>
    <w:rsid w:val="00A835CB"/>
    <w:rsid w:val="00AA4184"/>
    <w:rsid w:val="00AA47E7"/>
    <w:rsid w:val="00B06F0E"/>
    <w:rsid w:val="00B1215A"/>
    <w:rsid w:val="00B1332C"/>
    <w:rsid w:val="00B4177E"/>
    <w:rsid w:val="00B72B3A"/>
    <w:rsid w:val="00B823DD"/>
    <w:rsid w:val="00B929BC"/>
    <w:rsid w:val="00C31EB6"/>
    <w:rsid w:val="00CE3752"/>
    <w:rsid w:val="00D321F8"/>
    <w:rsid w:val="00D718C9"/>
    <w:rsid w:val="00D861D7"/>
    <w:rsid w:val="00D91DDE"/>
    <w:rsid w:val="00DA5882"/>
    <w:rsid w:val="00DD3988"/>
    <w:rsid w:val="00DF3CC7"/>
    <w:rsid w:val="00E233A6"/>
    <w:rsid w:val="00E26003"/>
    <w:rsid w:val="00E3532B"/>
    <w:rsid w:val="00E465F8"/>
    <w:rsid w:val="00E52D03"/>
    <w:rsid w:val="00E53DD6"/>
    <w:rsid w:val="00E57FDF"/>
    <w:rsid w:val="00E7319D"/>
    <w:rsid w:val="00E9116A"/>
    <w:rsid w:val="00E93EA0"/>
    <w:rsid w:val="00EE665E"/>
    <w:rsid w:val="00EF0457"/>
    <w:rsid w:val="00F50E87"/>
    <w:rsid w:val="00F61DEC"/>
    <w:rsid w:val="00F8187E"/>
    <w:rsid w:val="00FC5174"/>
    <w:rsid w:val="00FE4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F40"/>
    <w:pPr>
      <w:spacing w:after="200" w:line="276" w:lineRule="auto"/>
    </w:pPr>
    <w:rPr>
      <w:lang w:val="ro-R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88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99"/>
    <w:qFormat/>
    <w:rsid w:val="005B29E3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B29E3"/>
    <w:rPr>
      <w:rFonts w:ascii="Cambria" w:hAnsi="Cambria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20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05C2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rsid w:val="002E1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1DAA"/>
    <w:rPr>
      <w:rFonts w:cs="Times New Roman"/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rsid w:val="002E1D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1DAA"/>
    <w:rPr>
      <w:rFonts w:cs="Times New Roman"/>
      <w:sz w:val="22"/>
      <w:szCs w:val="2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2</Pages>
  <Words>68</Words>
  <Characters>388</Characters>
  <Application>Microsoft Office Outlook</Application>
  <DocSecurity>0</DocSecurity>
  <Lines>0</Lines>
  <Paragraphs>0</Paragraphs>
  <ScaleCrop>false</ScaleCrop>
  <Company>CH2M HILL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MIS</cp:lastModifiedBy>
  <cp:revision>11</cp:revision>
  <cp:lastPrinted>2012-12-10T13:01:00Z</cp:lastPrinted>
  <dcterms:created xsi:type="dcterms:W3CDTF">2013-12-10T13:42:00Z</dcterms:created>
  <dcterms:modified xsi:type="dcterms:W3CDTF">2013-12-11T08:59:00Z</dcterms:modified>
</cp:coreProperties>
</file>